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D5A" w:rsidRDefault="00D97D5A">
      <w:pPr>
        <w:jc w:val="center"/>
        <w:rPr>
          <w:rFonts w:cstheme="minorBidi"/>
          <w:lang w:val="en-US"/>
        </w:rPr>
      </w:pPr>
      <w:r>
        <w:rPr>
          <w:rFonts w:cstheme="minorBidi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0.25pt">
            <v:imagedata r:id="rId6" o:title=""/>
          </v:shape>
        </w:pict>
      </w:r>
    </w:p>
    <w:p w:rsidR="00D97D5A" w:rsidRDefault="00D97D5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АСОЦІАЦІЯ ФУТБОЛУ ЧЕРНІВЕЦЬКОЇ ОБЛАСТІ</w:t>
      </w:r>
    </w:p>
    <w:p w:rsidR="00D97D5A" w:rsidRDefault="00D97D5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58000, м. Чернівці, вул. Українська, 39, т./ф. </w:t>
      </w:r>
      <w:r>
        <w:rPr>
          <w:b/>
          <w:bCs/>
          <w:sz w:val="20"/>
          <w:szCs w:val="20"/>
        </w:rPr>
        <w:t>(0372) 523135</w:t>
      </w:r>
      <w:r>
        <w:rPr>
          <w:sz w:val="20"/>
          <w:szCs w:val="20"/>
        </w:rPr>
        <w:t xml:space="preserve">, </w:t>
      </w:r>
      <w:hyperlink r:id="rId7" w:history="1">
        <w:r>
          <w:rPr>
            <w:color w:val="0000FF"/>
            <w:sz w:val="20"/>
            <w:szCs w:val="20"/>
            <w:u w:val="single"/>
          </w:rPr>
          <w:t>www.ffbuk.org.ua</w:t>
        </w:r>
      </w:hyperlink>
      <w:r>
        <w:rPr>
          <w:sz w:val="20"/>
          <w:szCs w:val="20"/>
        </w:rPr>
        <w:t>, e-mail:</w:t>
      </w:r>
      <w:hyperlink r:id="rId8" w:history="1">
        <w:r>
          <w:rPr>
            <w:b/>
            <w:bCs/>
            <w:color w:val="0000FF"/>
            <w:sz w:val="20"/>
            <w:szCs w:val="20"/>
            <w:u w:val="single"/>
          </w:rPr>
          <w:t>ff.chernivtsi@gmail.com</w:t>
        </w:r>
      </w:hyperlink>
    </w:p>
    <w:p w:rsidR="00D97D5A" w:rsidRDefault="00D97D5A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</w:p>
    <w:p w:rsidR="00D97D5A" w:rsidRDefault="00D97D5A">
      <w:pPr>
        <w:jc w:val="both"/>
      </w:pPr>
      <w:r>
        <w:t>Допущено ______________(____________________) футболістів</w:t>
      </w:r>
    </w:p>
    <w:p w:rsidR="00D97D5A" w:rsidRDefault="00D97D5A">
      <w:pPr>
        <w:jc w:val="both"/>
      </w:pPr>
      <w:r>
        <w:t xml:space="preserve">Представник АФЧО: ____________________                         </w:t>
      </w:r>
    </w:p>
    <w:p w:rsidR="00D97D5A" w:rsidRDefault="00D97D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ЗАЯВКОВИЙ ЛИСТ</w:t>
      </w:r>
    </w:p>
    <w:p w:rsidR="00D97D5A" w:rsidRDefault="00D97D5A">
      <w:pPr>
        <w:jc w:val="center"/>
        <w:rPr>
          <w:b/>
          <w:bCs/>
        </w:rPr>
      </w:pPr>
      <w:r>
        <w:t>на команду (клуб)_________</w:t>
      </w:r>
      <w:r>
        <w:rPr>
          <w:b/>
          <w:bCs/>
        </w:rPr>
        <w:t>_________________________________</w:t>
      </w:r>
      <w:r>
        <w:t xml:space="preserve">учасницю </w:t>
      </w:r>
      <w:r>
        <w:rPr>
          <w:b/>
          <w:bCs/>
        </w:rPr>
        <w:t>Чемпіонату області з міні-футболу сезону 2021/2022</w:t>
      </w:r>
    </w:p>
    <w:p w:rsidR="00D97D5A" w:rsidRDefault="00D97D5A">
      <w:pPr>
        <w:jc w:val="center"/>
        <w:rPr>
          <w:b/>
          <w:bCs/>
          <w:i/>
          <w:iCs/>
        </w:rPr>
      </w:pPr>
    </w:p>
    <w:tbl>
      <w:tblPr>
        <w:tblW w:w="15042" w:type="dxa"/>
        <w:tblInd w:w="-106" w:type="dxa"/>
        <w:tblLayout w:type="fixed"/>
        <w:tblLook w:val="0000"/>
      </w:tblPr>
      <w:tblGrid>
        <w:gridCol w:w="826"/>
        <w:gridCol w:w="4305"/>
        <w:gridCol w:w="1845"/>
        <w:gridCol w:w="3405"/>
        <w:gridCol w:w="3045"/>
        <w:gridCol w:w="1530"/>
      </w:tblGrid>
      <w:tr w:rsidR="00D97D5A"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№  з/п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Прізвище, ім’я та по-батькові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День, місяць, рік народження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Місце роботи чи навчання</w:t>
            </w: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Домашня адреса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  <w:r>
              <w:t>Дозвіл лікаря на участь у змаганнях</w:t>
            </w: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4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</w:tbl>
    <w:p w:rsidR="00D97D5A" w:rsidRDefault="00D97D5A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D97D5A" w:rsidRDefault="00D97D5A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КЕРІВНИЙ СКЛАД ФУТБОЛЬНОГО КЛУБУ (КОМАНДИ)</w:t>
      </w:r>
    </w:p>
    <w:tbl>
      <w:tblPr>
        <w:tblW w:w="14708" w:type="dxa"/>
        <w:tblInd w:w="-106" w:type="dxa"/>
        <w:tblLayout w:type="fixed"/>
        <w:tblLook w:val="0000"/>
      </w:tblPr>
      <w:tblGrid>
        <w:gridCol w:w="646"/>
        <w:gridCol w:w="4230"/>
        <w:gridCol w:w="2055"/>
        <w:gridCol w:w="1740"/>
        <w:gridCol w:w="1665"/>
        <w:gridCol w:w="2025"/>
        <w:gridCol w:w="2250"/>
      </w:tblGrid>
      <w:tr w:rsidR="00D97D5A">
        <w:trPr>
          <w:trHeight w:val="401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№  з/п</w:t>
            </w:r>
          </w:p>
        </w:tc>
        <w:tc>
          <w:tcPr>
            <w:tcW w:w="4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Прізвище, ім’я та по-батькові</w:t>
            </w:r>
          </w:p>
        </w:tc>
        <w:tc>
          <w:tcPr>
            <w:tcW w:w="2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Дата народження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  <w:r>
              <w:t>телефони</w:t>
            </w:r>
          </w:p>
        </w:tc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>Домашня адреса</w:t>
            </w:r>
          </w:p>
        </w:tc>
        <w:tc>
          <w:tcPr>
            <w:tcW w:w="2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  <w:p w:rsidR="00D97D5A" w:rsidRDefault="00D97D5A">
            <w:pPr>
              <w:jc w:val="center"/>
            </w:pPr>
            <w:r>
              <w:t xml:space="preserve">Посада </w:t>
            </w:r>
          </w:p>
        </w:tc>
      </w:tr>
      <w:tr w:rsidR="00D97D5A">
        <w:tblPrEx>
          <w:tblCellSpacing w:w="-5" w:type="nil"/>
        </w:tblPrEx>
        <w:trPr>
          <w:trHeight w:val="215"/>
          <w:tblCellSpacing w:w="-5" w:type="nil"/>
        </w:trPr>
        <w:tc>
          <w:tcPr>
            <w:tcW w:w="6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widowContro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widowContro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widowContro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  <w:r>
              <w:t>службовий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  <w:r>
              <w:t>домашній</w:t>
            </w:r>
          </w:p>
        </w:tc>
        <w:tc>
          <w:tcPr>
            <w:tcW w:w="2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widowContro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widowControl w:val="0"/>
              <w:rPr>
                <w:b/>
                <w:bCs/>
                <w:sz w:val="26"/>
                <w:szCs w:val="26"/>
              </w:rPr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  <w:tr w:rsidR="00D97D5A">
        <w:tblPrEx>
          <w:tblCellSpacing w:w="-5" w:type="nil"/>
        </w:tblPrEx>
        <w:trPr>
          <w:tblCellSpacing w:w="-5" w:type="nil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4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D5A" w:rsidRDefault="00D97D5A">
            <w:pPr>
              <w:jc w:val="center"/>
            </w:pPr>
          </w:p>
        </w:tc>
      </w:tr>
    </w:tbl>
    <w:p w:rsidR="00D97D5A" w:rsidRDefault="00D97D5A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</w:p>
    <w:p w:rsidR="00D97D5A" w:rsidRDefault="00D97D5A">
      <w:pPr>
        <w:jc w:val="both"/>
        <w:rPr>
          <w:sz w:val="18"/>
          <w:szCs w:val="18"/>
        </w:rPr>
      </w:pPr>
    </w:p>
    <w:p w:rsidR="00D97D5A" w:rsidRDefault="00D97D5A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Керівник футбольного клубу</w:t>
      </w:r>
      <w:r>
        <w:rPr>
          <w:sz w:val="18"/>
          <w:szCs w:val="18"/>
        </w:rPr>
        <w:t xml:space="preserve"> _________________   /_______________________________/                               </w:t>
      </w:r>
      <w:r>
        <w:rPr>
          <w:b/>
          <w:bCs/>
          <w:sz w:val="18"/>
          <w:szCs w:val="18"/>
        </w:rPr>
        <w:t>Голова ___________________________ районної (міської) федерації  футболу</w:t>
      </w:r>
    </w:p>
    <w:p w:rsidR="00D97D5A" w:rsidRDefault="00D97D5A">
      <w:pPr>
        <w:jc w:val="both"/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 xml:space="preserve">                                                            (підпис)                    (прізвище, ім’я та по-батькові)                   </w:t>
      </w:r>
    </w:p>
    <w:p w:rsidR="00D97D5A" w:rsidRDefault="00D97D5A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Головний тренер</w:t>
      </w:r>
      <w:r>
        <w:rPr>
          <w:sz w:val="18"/>
          <w:szCs w:val="18"/>
        </w:rPr>
        <w:t>__________________   /_______________________________________/                                    ______________________________________</w:t>
      </w:r>
    </w:p>
    <w:p w:rsidR="00D97D5A" w:rsidRDefault="00D97D5A">
      <w:pPr>
        <w:jc w:val="both"/>
        <w:rPr>
          <w:b/>
          <w:b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(підпис)                               (прізвище, ім’я та по-батькові)</w:t>
      </w:r>
      <w:r>
        <w:rPr>
          <w:b/>
          <w:bCs/>
          <w:sz w:val="18"/>
          <w:szCs w:val="18"/>
        </w:rPr>
        <w:t xml:space="preserve">  </w:t>
      </w:r>
    </w:p>
    <w:p w:rsidR="00D97D5A" w:rsidRDefault="00D97D5A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М.П.                                                                                                                                                                                  М.П.</w:t>
      </w:r>
    </w:p>
    <w:p w:rsidR="00D97D5A" w:rsidRDefault="00D97D5A">
      <w:pPr>
        <w:rPr>
          <w:b/>
          <w:bCs/>
          <w:sz w:val="18"/>
          <w:szCs w:val="18"/>
        </w:rPr>
      </w:pPr>
    </w:p>
    <w:p w:rsidR="00D97D5A" w:rsidRDefault="00D97D5A">
      <w:pPr>
        <w:rPr>
          <w:b/>
          <w:bCs/>
          <w:sz w:val="18"/>
          <w:szCs w:val="18"/>
        </w:rPr>
      </w:pPr>
    </w:p>
    <w:p w:rsidR="00D97D5A" w:rsidRDefault="00D97D5A">
      <w:pPr>
        <w:rPr>
          <w:sz w:val="18"/>
          <w:szCs w:val="18"/>
        </w:rPr>
      </w:pPr>
      <w:r>
        <w:rPr>
          <w:b/>
          <w:bCs/>
          <w:sz w:val="18"/>
          <w:szCs w:val="18"/>
        </w:rPr>
        <w:t>Всього допущено до змагань</w:t>
      </w:r>
      <w:r>
        <w:rPr>
          <w:sz w:val="18"/>
          <w:szCs w:val="18"/>
        </w:rPr>
        <w:t xml:space="preserve"> ______ (____________________________) футболістів</w:t>
      </w:r>
    </w:p>
    <w:p w:rsidR="00D97D5A" w:rsidRDefault="00D97D5A">
      <w:pPr>
        <w:rPr>
          <w:sz w:val="26"/>
          <w:szCs w:val="26"/>
        </w:rPr>
      </w:pPr>
    </w:p>
    <w:p w:rsidR="00D97D5A" w:rsidRDefault="00D97D5A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М.П.</w:t>
      </w:r>
      <w:r>
        <w:rPr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Лікар</w:t>
      </w:r>
      <w:r>
        <w:rPr>
          <w:sz w:val="18"/>
          <w:szCs w:val="18"/>
        </w:rPr>
        <w:t xml:space="preserve">   __________________   /_____________________________________/</w:t>
      </w:r>
    </w:p>
    <w:p w:rsidR="00D97D5A" w:rsidRDefault="00D97D5A">
      <w:pPr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(підпис)                                 (прізвище, ім’я та по-батькові</w:t>
      </w:r>
    </w:p>
    <w:p w:rsidR="00D97D5A" w:rsidRDefault="00D97D5A">
      <w:pPr>
        <w:rPr>
          <w:i/>
          <w:iCs/>
          <w:sz w:val="20"/>
          <w:szCs w:val="20"/>
        </w:rPr>
      </w:pPr>
    </w:p>
    <w:p w:rsidR="00D97D5A" w:rsidRDefault="00D97D5A">
      <w:pPr>
        <w:rPr>
          <w:i/>
          <w:iCs/>
          <w:sz w:val="20"/>
          <w:szCs w:val="20"/>
        </w:rPr>
      </w:pPr>
    </w:p>
    <w:p w:rsidR="00D97D5A" w:rsidRDefault="00D97D5A">
      <w:pPr>
        <w:rPr>
          <w:i/>
          <w:iCs/>
          <w:sz w:val="20"/>
          <w:szCs w:val="20"/>
        </w:rPr>
      </w:pPr>
    </w:p>
    <w:sectPr w:rsidR="00D97D5A" w:rsidSect="00D97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/>
      <w:pgMar w:top="426" w:right="1134" w:bottom="540" w:left="1134" w:header="709" w:footer="709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D5A" w:rsidRDefault="00D97D5A" w:rsidP="00D97D5A">
      <w:r>
        <w:separator/>
      </w:r>
    </w:p>
  </w:endnote>
  <w:endnote w:type="continuationSeparator" w:id="0">
    <w:p w:rsidR="00D97D5A" w:rsidRDefault="00D97D5A" w:rsidP="00D97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5A" w:rsidRDefault="00D97D5A">
    <w:pPr>
      <w:widowControl w:val="0"/>
      <w:rPr>
        <w:rFonts w:cstheme="minorBidi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5A" w:rsidRDefault="00D97D5A">
    <w:pPr>
      <w:widowControl w:val="0"/>
      <w:rPr>
        <w:rFonts w:cstheme="minorBidi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5A" w:rsidRDefault="00D97D5A">
    <w:pPr>
      <w:widowControl w:val="0"/>
      <w:rPr>
        <w:rFonts w:cstheme="minorBid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D5A" w:rsidRDefault="00D97D5A" w:rsidP="00D97D5A">
      <w:r>
        <w:separator/>
      </w:r>
    </w:p>
  </w:footnote>
  <w:footnote w:type="continuationSeparator" w:id="0">
    <w:p w:rsidR="00D97D5A" w:rsidRDefault="00D97D5A" w:rsidP="00D97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5A" w:rsidRDefault="00D97D5A">
    <w:pPr>
      <w:widowControl w:val="0"/>
      <w:rPr>
        <w:rFonts w:cstheme="minorBidi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5A" w:rsidRDefault="00D97D5A">
    <w:pPr>
      <w:widowControl w:val="0"/>
      <w:rPr>
        <w:rFonts w:cstheme="minorBidi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5A" w:rsidRDefault="00D97D5A">
    <w:pPr>
      <w:widowControl w:val="0"/>
      <w:rPr>
        <w:rFonts w:cstheme="minorBidi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D5A"/>
    <w:rsid w:val="00D9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f.chernivtsi@gmail.com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www.ffbuk.org.ua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Чернівецька обласна федерація футболуЧернівецька обласна федерація футболу</dc:title>
  <dc:subject/>
  <dc:creator>User</dc:creator>
  <cp:keywords/>
  <dc:description/>
  <cp:lastModifiedBy/>
  <cp:revision>0</cp:revision>
</cp:coreProperties>
</file>